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FD9" w:rsidRDefault="000C1FD9" w:rsidP="00C45212">
      <w:pPr>
        <w:pStyle w:val="Header"/>
        <w:tabs>
          <w:tab w:val="clear" w:pos="4320"/>
          <w:tab w:val="clear" w:pos="8640"/>
          <w:tab w:val="left" w:pos="6480"/>
          <w:tab w:val="right" w:pos="7344"/>
          <w:tab w:val="right" w:leader="underscore" w:pos="10080"/>
        </w:tabs>
        <w:rPr>
          <w:sz w:val="20"/>
          <w:szCs w:val="20"/>
          <w:lang w:val="en-US"/>
        </w:rPr>
      </w:pPr>
      <w:bookmarkStart w:id="0" w:name="_GoBack"/>
      <w:bookmarkEnd w:id="0"/>
    </w:p>
    <w:p w:rsidR="00C45212" w:rsidRPr="00BE0BDF" w:rsidRDefault="00BE0BDF" w:rsidP="00BE0BDF">
      <w:pPr>
        <w:pStyle w:val="Header"/>
        <w:tabs>
          <w:tab w:val="clear" w:pos="4320"/>
          <w:tab w:val="clear" w:pos="8640"/>
          <w:tab w:val="right" w:leader="underscore" w:pos="4860"/>
          <w:tab w:val="right" w:pos="5580"/>
          <w:tab w:val="right" w:leader="underscore" w:pos="9270"/>
        </w:tabs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 xml:space="preserve">Company </w:t>
      </w:r>
      <w:proofErr w:type="spellStart"/>
      <w:r w:rsidRPr="00BE0BDF">
        <w:rPr>
          <w:rFonts w:ascii="Book Antiqua" w:hAnsi="Book Antiqua"/>
          <w:sz w:val="20"/>
          <w:szCs w:val="20"/>
          <w:lang w:val="en-US"/>
        </w:rPr>
        <w:t>Name: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728635871"/>
          <w:placeholder>
            <w:docPart w:val="DF7D44D86DC2492CA1F2E14FF3DC5C06"/>
          </w:placeholder>
          <w:showingPlcHdr/>
        </w:sdtPr>
        <w:sdtContent>
          <w:r w:rsidR="009A18FA" w:rsidRPr="009A18FA">
            <w:rPr>
              <w:rStyle w:val="PlaceholderText"/>
              <w:u w:val="single"/>
              <w:lang w:val="en-US"/>
            </w:rPr>
            <w:t>Click</w:t>
          </w:r>
          <w:proofErr w:type="spellEnd"/>
          <w:r w:rsidR="009A18FA" w:rsidRPr="009A18FA">
            <w:rPr>
              <w:rStyle w:val="PlaceholderText"/>
              <w:u w:val="single"/>
              <w:lang w:val="en-US"/>
            </w:rPr>
            <w:t xml:space="preserve"> or tap here to enter text.</w:t>
          </w:r>
        </w:sdtContent>
      </w:sdt>
      <w:r w:rsidRPr="00BE0BDF">
        <w:rPr>
          <w:rFonts w:ascii="Book Antiqua" w:hAnsi="Book Antiqua"/>
          <w:sz w:val="20"/>
          <w:szCs w:val="20"/>
          <w:lang w:val="en-US"/>
        </w:rPr>
        <w:tab/>
        <w:t xml:space="preserve"> </w:t>
      </w:r>
      <w:r w:rsidR="009A18FA">
        <w:rPr>
          <w:rFonts w:ascii="Book Antiqua" w:hAnsi="Book Antiqua"/>
          <w:sz w:val="20"/>
          <w:szCs w:val="20"/>
          <w:lang w:val="en-US"/>
        </w:rPr>
        <w:t xml:space="preserve">   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346357147"/>
          <w:placeholder>
            <w:docPart w:val="76E48329CC4B4DB881C4B67389B46837"/>
          </w:placeholder>
          <w:showingPlcHdr/>
        </w:sdtPr>
        <w:sdtContent>
          <w:r w:rsidR="009A18FA" w:rsidRPr="009A18FA">
            <w:rPr>
              <w:rStyle w:val="PlaceholderText"/>
              <w:u w:val="single"/>
              <w:lang w:val="en-US"/>
            </w:rPr>
            <w:t xml:space="preserve">Click or tap here to enter </w:t>
          </w:r>
          <w:proofErr w:type="spellStart"/>
          <w:r w:rsidR="009A18FA" w:rsidRPr="009A18FA">
            <w:rPr>
              <w:rStyle w:val="PlaceholderText"/>
              <w:u w:val="single"/>
              <w:lang w:val="en-US"/>
            </w:rPr>
            <w:t>text.</w:t>
          </w:r>
        </w:sdtContent>
      </w:sdt>
      <w:r w:rsidRPr="00BE0BDF">
        <w:rPr>
          <w:rFonts w:ascii="Book Antiqua" w:hAnsi="Book Antiqua"/>
          <w:sz w:val="20"/>
          <w:szCs w:val="20"/>
          <w:lang w:val="en-US"/>
        </w:rPr>
        <w:t>FEIN</w:t>
      </w:r>
      <w:proofErr w:type="spellEnd"/>
      <w:r w:rsidRPr="00BE0BDF">
        <w:rPr>
          <w:rFonts w:ascii="Book Antiqua" w:hAnsi="Book Antiqua"/>
          <w:sz w:val="20"/>
          <w:szCs w:val="20"/>
          <w:lang w:val="en-US"/>
        </w:rPr>
        <w:t xml:space="preserve">. </w:t>
      </w:r>
    </w:p>
    <w:p w:rsidR="005458C9" w:rsidRPr="00BE0BDF" w:rsidRDefault="005458C9" w:rsidP="00BE0BDF">
      <w:pPr>
        <w:pStyle w:val="Header"/>
        <w:tabs>
          <w:tab w:val="clear" w:pos="4320"/>
          <w:tab w:val="clear" w:pos="8640"/>
          <w:tab w:val="left" w:pos="5130"/>
          <w:tab w:val="right" w:pos="7344"/>
          <w:tab w:val="right" w:leader="underscore" w:pos="10080"/>
        </w:tabs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C45212" w:rsidP="00C45212">
      <w:pPr>
        <w:pStyle w:val="Header"/>
        <w:tabs>
          <w:tab w:val="clear" w:pos="4320"/>
          <w:tab w:val="clear" w:pos="8640"/>
          <w:tab w:val="left" w:pos="6480"/>
          <w:tab w:val="left" w:pos="7344"/>
          <w:tab w:val="right" w:leader="underscore" w:pos="10080"/>
        </w:tabs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ab/>
      </w:r>
    </w:p>
    <w:p w:rsidR="00C45212" w:rsidRDefault="00C45212" w:rsidP="00C45212">
      <w:pPr>
        <w:pStyle w:val="Header"/>
        <w:rPr>
          <w:rFonts w:ascii="Book Antiqua" w:hAnsi="Book Antiqua"/>
          <w:lang w:val="en-US"/>
        </w:rPr>
      </w:pPr>
    </w:p>
    <w:p w:rsidR="00332B71" w:rsidRPr="00BE0BDF" w:rsidRDefault="00332B71" w:rsidP="00C45212">
      <w:pPr>
        <w:pStyle w:val="Header"/>
        <w:rPr>
          <w:rFonts w:ascii="Book Antiqua" w:hAnsi="Book Antiqua"/>
          <w:lang w:val="en-US"/>
        </w:rPr>
      </w:pPr>
    </w:p>
    <w:p w:rsidR="00C45212" w:rsidRPr="00BE0BDF" w:rsidRDefault="00BE0BDF" w:rsidP="00C45212">
      <w:pPr>
        <w:jc w:val="center"/>
        <w:rPr>
          <w:rFonts w:ascii="Book Antiqua" w:hAnsi="Book Antiqua"/>
          <w:b/>
          <w:sz w:val="22"/>
          <w:szCs w:val="22"/>
          <w:lang w:val="en-US"/>
        </w:rPr>
      </w:pPr>
      <w:r>
        <w:rPr>
          <w:rFonts w:ascii="Book Antiqua" w:hAnsi="Book Antiqua"/>
          <w:b/>
          <w:sz w:val="22"/>
          <w:szCs w:val="22"/>
          <w:lang w:val="en-US"/>
        </w:rPr>
        <w:t xml:space="preserve">CHANGE </w:t>
      </w:r>
      <w:r w:rsidR="00C45212" w:rsidRPr="00BE0BDF">
        <w:rPr>
          <w:rFonts w:ascii="Book Antiqua" w:hAnsi="Book Antiqua"/>
          <w:b/>
          <w:sz w:val="22"/>
          <w:szCs w:val="22"/>
          <w:lang w:val="en-US"/>
        </w:rPr>
        <w:t xml:space="preserve">CONTACT </w:t>
      </w:r>
      <w:r>
        <w:rPr>
          <w:rFonts w:ascii="Book Antiqua" w:hAnsi="Book Antiqua"/>
          <w:b/>
          <w:sz w:val="22"/>
          <w:szCs w:val="22"/>
          <w:lang w:val="en-US"/>
        </w:rPr>
        <w:t>INFORMATION</w:t>
      </w:r>
      <w:r w:rsidR="00C45212" w:rsidRPr="00BE0BDF">
        <w:rPr>
          <w:rFonts w:ascii="Book Antiqua" w:hAnsi="Book Antiqua"/>
          <w:b/>
          <w:sz w:val="22"/>
          <w:szCs w:val="22"/>
          <w:lang w:val="en-US"/>
        </w:rPr>
        <w:t xml:space="preserve"> FORM</w:t>
      </w:r>
    </w:p>
    <w:p w:rsidR="00C45212" w:rsidRPr="00BE0BDF" w:rsidRDefault="00C45212" w:rsidP="00C45212">
      <w:pPr>
        <w:jc w:val="center"/>
        <w:rPr>
          <w:rFonts w:ascii="Book Antiqua" w:hAnsi="Book Antiqua"/>
          <w:b/>
          <w:sz w:val="22"/>
          <w:szCs w:val="22"/>
          <w:u w:val="single"/>
          <w:lang w:val="en-US"/>
        </w:rPr>
      </w:pPr>
    </w:p>
    <w:p w:rsidR="00C45212" w:rsidRDefault="00C45212" w:rsidP="00C45212">
      <w:pPr>
        <w:jc w:val="both"/>
        <w:rPr>
          <w:rFonts w:ascii="Book Antiqua" w:hAnsi="Book Antiqua"/>
          <w:sz w:val="20"/>
          <w:lang w:val="en-US"/>
        </w:rPr>
      </w:pPr>
    </w:p>
    <w:p w:rsidR="00332B71" w:rsidRPr="00BE0BDF" w:rsidRDefault="00332B71" w:rsidP="00C45212">
      <w:pPr>
        <w:jc w:val="both"/>
        <w:rPr>
          <w:rFonts w:ascii="Book Antiqua" w:hAnsi="Book Antiqua"/>
          <w:sz w:val="20"/>
          <w:lang w:val="en-US"/>
        </w:rPr>
      </w:pPr>
    </w:p>
    <w:p w:rsidR="00BE0BDF" w:rsidRDefault="00BE0BDF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C45212" w:rsidP="009A18FA">
      <w:pPr>
        <w:tabs>
          <w:tab w:val="right" w:pos="9270"/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>Contact Name:</w:t>
      </w:r>
      <w:r w:rsidR="009A18FA">
        <w:rPr>
          <w:rFonts w:ascii="Book Antiqua" w:hAnsi="Book Antiqua"/>
          <w:sz w:val="20"/>
          <w:szCs w:val="20"/>
          <w:lang w:val="en-US"/>
        </w:rPr>
        <w:t xml:space="preserve">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-393655462"/>
          <w:placeholder>
            <w:docPart w:val="F8BDE14DF62D4CF7B57DE975C779739D"/>
          </w:placeholder>
          <w:showingPlcHdr/>
        </w:sdtPr>
        <w:sdtContent>
          <w:r w:rsidR="00F15023">
            <w:rPr>
              <w:rStyle w:val="PlaceholderText"/>
              <w:u w:val="single"/>
              <w:lang w:val="en-US"/>
            </w:rPr>
            <w:t>Click or tap here to enter text</w:t>
          </w:r>
          <w:r w:rsidR="009A18FA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Pr="00BE0BDF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 xml:space="preserve">Title: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81247219"/>
          <w:placeholder>
            <w:docPart w:val="FD41C1EFCE4F44378A7E263FC4126991"/>
          </w:placeholder>
          <w:showingPlcHdr/>
        </w:sdtPr>
        <w:sdtContent>
          <w:r w:rsidR="00F15023">
            <w:rPr>
              <w:rStyle w:val="PlaceholderText"/>
              <w:u w:val="single"/>
              <w:lang w:val="en-US"/>
            </w:rPr>
            <w:t>Click or tap here to enter text</w:t>
          </w:r>
          <w:r w:rsidR="009A18FA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Pr="00BE0BDF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C45212" w:rsidRPr="00EA69F5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 w:rsidRPr="00EA69F5">
        <w:rPr>
          <w:rFonts w:ascii="Book Antiqua" w:hAnsi="Book Antiqua"/>
          <w:sz w:val="20"/>
          <w:szCs w:val="20"/>
          <w:lang w:val="en-US"/>
        </w:rPr>
        <w:t xml:space="preserve">Address: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971864941"/>
          <w:placeholder>
            <w:docPart w:val="F5F7BE990D0C460A8DC432E818FABC3D"/>
          </w:placeholder>
          <w:showingPlcHdr/>
        </w:sdtPr>
        <w:sdtContent>
          <w:r w:rsidR="00F15023">
            <w:rPr>
              <w:rStyle w:val="PlaceholderText"/>
              <w:u w:val="single"/>
              <w:lang w:val="en-US"/>
            </w:rPr>
            <w:t>Click or tap here to enter text</w:t>
          </w:r>
          <w:r w:rsidR="009A18FA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Pr="00EA69F5" w:rsidRDefault="00C45212" w:rsidP="00C45212">
      <w:pPr>
        <w:tabs>
          <w:tab w:val="right" w:leader="underscore" w:pos="3150"/>
          <w:tab w:val="right" w:leader="underscore" w:pos="6300"/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C45212" w:rsidRPr="009A18FA" w:rsidRDefault="00EA69F5" w:rsidP="009A18FA">
      <w:pPr>
        <w:tabs>
          <w:tab w:val="right" w:leader="underscore" w:pos="3420"/>
          <w:tab w:val="right" w:leader="underscore" w:pos="5760"/>
          <w:tab w:val="right" w:leader="underscore" w:pos="927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>
        <w:rPr>
          <w:rFonts w:ascii="Book Antiqua" w:hAnsi="Book Antiqua"/>
          <w:sz w:val="20"/>
          <w:szCs w:val="20"/>
          <w:lang w:val="en-US"/>
        </w:rPr>
        <w:t xml:space="preserve">Phone No.: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-1122697983"/>
          <w:placeholder>
            <w:docPart w:val="9A68CF9AFF03475AB8ECE876C7D13236"/>
          </w:placeholder>
          <w:showingPlcHdr/>
        </w:sdtPr>
        <w:sdtContent>
          <w:r w:rsidR="009A18FA">
            <w:rPr>
              <w:rStyle w:val="PlaceholderText"/>
              <w:u w:val="single"/>
              <w:lang w:val="en-US"/>
            </w:rPr>
            <w:t>E</w:t>
          </w:r>
          <w:r w:rsidR="009A18FA" w:rsidRPr="009A18FA">
            <w:rPr>
              <w:rStyle w:val="PlaceholderText"/>
              <w:u w:val="single"/>
              <w:lang w:val="en-US"/>
            </w:rPr>
            <w:t xml:space="preserve">nter </w:t>
          </w:r>
          <w:proofErr w:type="spellStart"/>
          <w:r w:rsidR="009A18FA" w:rsidRPr="009A18FA">
            <w:rPr>
              <w:rStyle w:val="PlaceholderText"/>
              <w:u w:val="single"/>
              <w:lang w:val="en-US"/>
            </w:rPr>
            <w:t>text</w:t>
          </w:r>
        </w:sdtContent>
      </w:sdt>
      <w:r>
        <w:rPr>
          <w:rFonts w:ascii="Book Antiqua" w:hAnsi="Book Antiqua"/>
          <w:sz w:val="20"/>
          <w:szCs w:val="20"/>
          <w:lang w:val="en-US"/>
        </w:rPr>
        <w:t>Fax</w:t>
      </w:r>
      <w:proofErr w:type="spellEnd"/>
      <w:r>
        <w:rPr>
          <w:rFonts w:ascii="Book Antiqua" w:hAnsi="Book Antiqua"/>
          <w:sz w:val="20"/>
          <w:szCs w:val="20"/>
          <w:lang w:val="en-US"/>
        </w:rPr>
        <w:t xml:space="preserve"> </w:t>
      </w:r>
      <w:proofErr w:type="gramStart"/>
      <w:r>
        <w:rPr>
          <w:rFonts w:ascii="Book Antiqua" w:hAnsi="Book Antiqua"/>
          <w:sz w:val="20"/>
          <w:szCs w:val="20"/>
          <w:lang w:val="en-US"/>
        </w:rPr>
        <w:t xml:space="preserve">No. </w:t>
      </w:r>
      <w:r w:rsidR="00C45212" w:rsidRPr="00BE0BDF">
        <w:rPr>
          <w:rFonts w:ascii="Book Antiqua" w:hAnsi="Book Antiqua"/>
          <w:sz w:val="20"/>
          <w:szCs w:val="20"/>
          <w:lang w:val="en-US"/>
        </w:rPr>
        <w:t>:</w:t>
      </w:r>
      <w:proofErr w:type="gramEnd"/>
      <w:sdt>
        <w:sdtPr>
          <w:rPr>
            <w:rFonts w:ascii="Book Antiqua" w:hAnsi="Book Antiqua"/>
            <w:sz w:val="20"/>
            <w:szCs w:val="20"/>
            <w:lang w:val="en-US"/>
          </w:rPr>
          <w:id w:val="-2117819531"/>
          <w:placeholder>
            <w:docPart w:val="95ECC65CA10144A4BBBA6CC78AB6F48C"/>
          </w:placeholder>
          <w:showingPlcHdr/>
        </w:sdtPr>
        <w:sdtContent>
          <w:r w:rsidR="009A18FA" w:rsidRPr="009A18FA">
            <w:rPr>
              <w:rStyle w:val="PlaceholderText"/>
              <w:u w:val="single"/>
              <w:lang w:val="en-US"/>
            </w:rPr>
            <w:t>Enter text</w:t>
          </w:r>
          <w:r w:rsidR="009A18FA" w:rsidRPr="009A18FA">
            <w:rPr>
              <w:rStyle w:val="PlaceholderText"/>
              <w:u w:val="single"/>
              <w:lang w:val="en-US"/>
            </w:rPr>
            <w:tab/>
          </w:r>
        </w:sdtContent>
      </w:sdt>
      <w:r w:rsidR="00C45212" w:rsidRPr="00BE0BDF">
        <w:rPr>
          <w:rFonts w:ascii="Book Antiqua" w:hAnsi="Book Antiqua"/>
          <w:sz w:val="20"/>
          <w:szCs w:val="20"/>
          <w:lang w:val="en-US"/>
        </w:rPr>
        <w:t xml:space="preserve">E-Mail Address: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616252621"/>
          <w:placeholder>
            <w:docPart w:val="DCC0FCAACE8C434EA77572B57377E4CE"/>
          </w:placeholder>
          <w:showingPlcHdr/>
        </w:sdtPr>
        <w:sdtContent>
          <w:r w:rsidR="009A18FA" w:rsidRPr="009A18FA">
            <w:rPr>
              <w:rStyle w:val="PlaceholderText"/>
              <w:u w:val="single"/>
              <w:lang w:val="en-US"/>
            </w:rPr>
            <w:t>Enter text.</w:t>
          </w:r>
          <w:r w:rsidR="00BC665C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Pr="00BE0BDF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 xml:space="preserve">Previous Contact Name (if changed):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814228741"/>
          <w:placeholder>
            <w:docPart w:val="A07261FA546D494F9AD8B612D71D7E61"/>
          </w:placeholder>
          <w:showingPlcHdr/>
        </w:sdtPr>
        <w:sdtContent>
          <w:r w:rsidR="00BC665C" w:rsidRPr="00BC665C">
            <w:rPr>
              <w:rStyle w:val="PlaceholderText"/>
              <w:u w:val="single"/>
              <w:lang w:val="en-US"/>
            </w:rPr>
            <w:t>Click or tap here to enter text</w:t>
          </w:r>
          <w:r w:rsidR="000D63B9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Default="00C45212" w:rsidP="00C45212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BE0BDF" w:rsidRDefault="00BE0BDF" w:rsidP="000D63B9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 xml:space="preserve">Previous Contact </w:t>
      </w:r>
      <w:r>
        <w:rPr>
          <w:rFonts w:ascii="Book Antiqua" w:hAnsi="Book Antiqua"/>
          <w:sz w:val="20"/>
          <w:szCs w:val="20"/>
          <w:lang w:val="en-US"/>
        </w:rPr>
        <w:t xml:space="preserve">Address </w:t>
      </w:r>
      <w:r w:rsidRPr="00BE0BDF">
        <w:rPr>
          <w:rFonts w:ascii="Book Antiqua" w:hAnsi="Book Antiqua"/>
          <w:sz w:val="20"/>
          <w:szCs w:val="20"/>
          <w:lang w:val="en-US"/>
        </w:rPr>
        <w:t xml:space="preserve">(if changed):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33856376"/>
          <w:placeholder>
            <w:docPart w:val="C2E4E53233144718B5315C5FBB5CA8CE"/>
          </w:placeholder>
          <w:showingPlcHdr/>
        </w:sdtPr>
        <w:sdtContent>
          <w:r w:rsidR="000D63B9" w:rsidRPr="000D63B9">
            <w:rPr>
              <w:rStyle w:val="PlaceholderText"/>
              <w:u w:val="single"/>
              <w:lang w:val="en-US"/>
            </w:rPr>
            <w:t>Click or tap here to enter tex</w:t>
          </w:r>
          <w:r w:rsidR="0064721A">
            <w:rPr>
              <w:rStyle w:val="PlaceholderText"/>
              <w:u w:val="single"/>
              <w:lang w:val="en-US"/>
            </w:rPr>
            <w:t>t</w:t>
          </w:r>
          <w:r w:rsidR="0064721A">
            <w:rPr>
              <w:rStyle w:val="PlaceholderText"/>
              <w:u w:val="single"/>
              <w:lang w:val="en-US"/>
            </w:rPr>
            <w:tab/>
          </w:r>
        </w:sdtContent>
      </w:sdt>
    </w:p>
    <w:sdt>
      <w:sdtPr>
        <w:rPr>
          <w:rFonts w:ascii="Book Antiqua" w:hAnsi="Book Antiqua"/>
          <w:sz w:val="20"/>
          <w:szCs w:val="20"/>
          <w:lang w:val="en-US"/>
        </w:rPr>
        <w:id w:val="1703123386"/>
        <w:placeholder>
          <w:docPart w:val="6875DD4438EF49D2A8A6C08E063D8A16"/>
        </w:placeholder>
        <w:showingPlcHdr/>
      </w:sdtPr>
      <w:sdtContent>
        <w:p w:rsidR="00BE0BDF" w:rsidRDefault="0064721A" w:rsidP="00BE0BDF">
          <w:pPr>
            <w:tabs>
              <w:tab w:val="right" w:leader="underscore" w:pos="6480"/>
              <w:tab w:val="right" w:leader="underscore" w:pos="10080"/>
            </w:tabs>
            <w:spacing w:before="20" w:after="20"/>
            <w:jc w:val="both"/>
            <w:rPr>
              <w:rFonts w:ascii="Book Antiqua" w:hAnsi="Book Antiqua"/>
              <w:sz w:val="20"/>
              <w:szCs w:val="20"/>
              <w:lang w:val="en-US"/>
            </w:rPr>
          </w:pPr>
          <w:r>
            <w:rPr>
              <w:rStyle w:val="PlaceholderText"/>
              <w:u w:val="single"/>
              <w:lang w:val="en-US"/>
            </w:rPr>
            <w:tab/>
          </w: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sdtContent>
    </w:sdt>
    <w:p w:rsidR="00BE0BDF" w:rsidRDefault="00BE0BDF" w:rsidP="00332B71">
      <w:pPr>
        <w:tabs>
          <w:tab w:val="right" w:leader="underscore" w:pos="7830"/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>
        <w:rPr>
          <w:rFonts w:ascii="Book Antiqua" w:hAnsi="Book Antiqua"/>
          <w:sz w:val="20"/>
          <w:szCs w:val="20"/>
          <w:lang w:val="en-US"/>
        </w:rPr>
        <w:t>Previous Contact Phone No. (if changed)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447125048"/>
          <w:placeholder>
            <w:docPart w:val="34782192161E44DCBADF54F82625F081"/>
          </w:placeholder>
          <w:showingPlcHdr/>
        </w:sdtPr>
        <w:sdtContent>
          <w:r w:rsidR="0064721A" w:rsidRPr="0064721A">
            <w:rPr>
              <w:rStyle w:val="PlaceholderText"/>
              <w:u w:val="single"/>
              <w:lang w:val="en-US"/>
            </w:rPr>
            <w:t xml:space="preserve">Enter </w:t>
          </w:r>
          <w:proofErr w:type="spellStart"/>
          <w:r w:rsidR="0064721A" w:rsidRPr="0064721A">
            <w:rPr>
              <w:rStyle w:val="PlaceholderText"/>
              <w:u w:val="single"/>
              <w:lang w:val="en-US"/>
            </w:rPr>
            <w:t>text</w:t>
          </w:r>
        </w:sdtContent>
      </w:sdt>
      <w:r>
        <w:rPr>
          <w:rFonts w:ascii="Book Antiqua" w:hAnsi="Book Antiqua"/>
          <w:sz w:val="20"/>
          <w:szCs w:val="20"/>
          <w:lang w:val="en-US"/>
        </w:rPr>
        <w:t>Fax</w:t>
      </w:r>
      <w:proofErr w:type="spellEnd"/>
      <w:r>
        <w:rPr>
          <w:rFonts w:ascii="Book Antiqua" w:hAnsi="Book Antiqua"/>
          <w:sz w:val="20"/>
          <w:szCs w:val="20"/>
          <w:lang w:val="en-US"/>
        </w:rPr>
        <w:t xml:space="preserve"> No. (if changed)</w:t>
      </w:r>
      <w:r w:rsidR="00332B71">
        <w:rPr>
          <w:rFonts w:ascii="Book Antiqua" w:hAnsi="Book Antiqua"/>
          <w:sz w:val="20"/>
          <w:szCs w:val="20"/>
          <w:lang w:val="en-US"/>
        </w:rPr>
        <w:t xml:space="preserve"> 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1251540972"/>
          <w:placeholder>
            <w:docPart w:val="F819B5A5776F4ADAA2E6A0095CC9A7F8"/>
          </w:placeholder>
          <w:showingPlcHdr/>
        </w:sdtPr>
        <w:sdtContent>
          <w:r w:rsidR="0064721A" w:rsidRPr="0064721A">
            <w:rPr>
              <w:rStyle w:val="PlaceholderText"/>
              <w:u w:val="single"/>
              <w:lang w:val="en-US"/>
            </w:rPr>
            <w:t>Enter text</w:t>
          </w:r>
          <w:r w:rsidR="0064721A">
            <w:rPr>
              <w:rStyle w:val="PlaceholderText"/>
              <w:u w:val="single"/>
              <w:lang w:val="en-US"/>
            </w:rPr>
            <w:tab/>
          </w:r>
        </w:sdtContent>
      </w:sdt>
    </w:p>
    <w:p w:rsidR="00332B71" w:rsidRDefault="00332B71" w:rsidP="00332B71">
      <w:pPr>
        <w:tabs>
          <w:tab w:val="right" w:leader="underscore" w:pos="7830"/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</w:p>
    <w:p w:rsidR="00332B71" w:rsidRPr="00BE0BDF" w:rsidRDefault="00332B71" w:rsidP="00332B71">
      <w:pPr>
        <w:tabs>
          <w:tab w:val="right" w:leader="underscore" w:pos="10080"/>
        </w:tabs>
        <w:spacing w:before="20" w:after="20"/>
        <w:jc w:val="both"/>
        <w:rPr>
          <w:rFonts w:ascii="Book Antiqua" w:hAnsi="Book Antiqua"/>
          <w:sz w:val="20"/>
          <w:szCs w:val="20"/>
          <w:lang w:val="en-US"/>
        </w:rPr>
      </w:pPr>
      <w:r>
        <w:rPr>
          <w:rFonts w:ascii="Book Antiqua" w:hAnsi="Book Antiqua"/>
          <w:sz w:val="20"/>
          <w:szCs w:val="20"/>
          <w:lang w:val="en-US"/>
        </w:rPr>
        <w:t>Previous E-Mail Address (if changed)</w:t>
      </w:r>
      <w:sdt>
        <w:sdtPr>
          <w:rPr>
            <w:rFonts w:ascii="Book Antiqua" w:hAnsi="Book Antiqua"/>
            <w:sz w:val="20"/>
            <w:szCs w:val="20"/>
            <w:lang w:val="en-US"/>
          </w:rPr>
          <w:id w:val="2001841700"/>
          <w:placeholder>
            <w:docPart w:val="E051407CE9C441A6BBCCC637A61F0C64"/>
          </w:placeholder>
          <w:showingPlcHdr/>
        </w:sdtPr>
        <w:sdtContent>
          <w:r w:rsidR="0064721A" w:rsidRPr="0064721A">
            <w:rPr>
              <w:rStyle w:val="PlaceholderText"/>
              <w:u w:val="single"/>
              <w:lang w:val="en-US"/>
            </w:rPr>
            <w:t>Click or tap here to enter text</w:t>
          </w:r>
          <w:r w:rsidR="0064721A">
            <w:rPr>
              <w:rStyle w:val="PlaceholderText"/>
              <w:u w:val="single"/>
              <w:lang w:val="en-US"/>
            </w:rPr>
            <w:tab/>
          </w:r>
        </w:sdtContent>
      </w:sdt>
    </w:p>
    <w:p w:rsidR="00C45212" w:rsidRDefault="00C45212" w:rsidP="00C45212">
      <w:pPr>
        <w:ind w:left="720"/>
        <w:rPr>
          <w:rFonts w:ascii="Book Antiqua" w:hAnsi="Book Antiqua"/>
          <w:sz w:val="20"/>
          <w:szCs w:val="20"/>
          <w:lang w:val="en-US"/>
        </w:rPr>
      </w:pPr>
    </w:p>
    <w:p w:rsidR="00332B71" w:rsidRDefault="00332B71" w:rsidP="00C45212">
      <w:pPr>
        <w:ind w:left="720"/>
        <w:rPr>
          <w:rFonts w:ascii="Book Antiqua" w:hAnsi="Book Antiqua"/>
          <w:sz w:val="20"/>
          <w:szCs w:val="20"/>
          <w:lang w:val="en-US"/>
        </w:rPr>
      </w:pPr>
    </w:p>
    <w:p w:rsidR="00332B71" w:rsidRPr="00BE0BDF" w:rsidRDefault="00332B71" w:rsidP="00C45212">
      <w:pPr>
        <w:ind w:left="720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C45212" w:rsidP="0064721A">
      <w:pPr>
        <w:tabs>
          <w:tab w:val="left" w:pos="4770"/>
          <w:tab w:val="right" w:pos="5490"/>
          <w:tab w:val="right" w:pos="5670"/>
          <w:tab w:val="right" w:pos="5850"/>
          <w:tab w:val="left" w:pos="7200"/>
          <w:tab w:val="right" w:pos="9270"/>
        </w:tabs>
        <w:ind w:left="720"/>
        <w:jc w:val="both"/>
        <w:rPr>
          <w:rFonts w:ascii="Book Antiqua" w:hAnsi="Book Antiqua"/>
          <w:sz w:val="20"/>
          <w:szCs w:val="20"/>
          <w:u w:val="single"/>
          <w:lang w:val="en-US"/>
        </w:rPr>
      </w:pPr>
      <w:r w:rsidRPr="00BE0BDF">
        <w:rPr>
          <w:rFonts w:ascii="Book Antiqua" w:hAnsi="Book Antiqua"/>
          <w:sz w:val="20"/>
          <w:szCs w:val="20"/>
          <w:u w:val="single"/>
          <w:lang w:val="en-US"/>
        </w:rPr>
        <w:tab/>
      </w:r>
      <w:r w:rsidR="0064721A" w:rsidRPr="0064721A">
        <w:rPr>
          <w:rFonts w:ascii="Book Antiqua" w:hAnsi="Book Antiqua"/>
          <w:sz w:val="20"/>
          <w:szCs w:val="20"/>
          <w:lang w:val="en-US"/>
        </w:rPr>
        <w:tab/>
      </w:r>
      <w:r w:rsidR="0064721A">
        <w:rPr>
          <w:rFonts w:ascii="Book Antiqua" w:hAnsi="Book Antiqua"/>
          <w:sz w:val="20"/>
          <w:szCs w:val="20"/>
          <w:lang w:val="en-US"/>
        </w:rPr>
        <w:tab/>
      </w:r>
      <w:r w:rsidR="0064721A">
        <w:rPr>
          <w:rFonts w:ascii="Book Antiqua" w:hAnsi="Book Antiqua"/>
          <w:sz w:val="20"/>
          <w:szCs w:val="20"/>
          <w:lang w:val="en-US"/>
        </w:rPr>
        <w:tab/>
      </w:r>
      <w:sdt>
        <w:sdtPr>
          <w:rPr>
            <w:rFonts w:ascii="Book Antiqua" w:hAnsi="Book Antiqua"/>
            <w:sz w:val="20"/>
            <w:szCs w:val="20"/>
            <w:lang w:val="en-US"/>
          </w:rPr>
          <w:id w:val="1839725498"/>
          <w:placeholder>
            <w:docPart w:val="C49638CD0D254F7F8D233936BE9E9B17"/>
          </w:placeholder>
          <w:showingPlcHdr/>
        </w:sdtPr>
        <w:sdtContent>
          <w:r w:rsidR="0064721A" w:rsidRPr="0064721A">
            <w:rPr>
              <w:rStyle w:val="PlaceholderText"/>
              <w:u w:val="single"/>
              <w:lang w:val="en-US"/>
            </w:rPr>
            <w:t>Click or tap here to enter text</w:t>
          </w:r>
        </w:sdtContent>
      </w:sdt>
    </w:p>
    <w:p w:rsidR="00C45212" w:rsidRPr="00BE0BDF" w:rsidRDefault="00C45212" w:rsidP="0064721A">
      <w:pPr>
        <w:tabs>
          <w:tab w:val="center" w:pos="2400"/>
          <w:tab w:val="center" w:pos="7380"/>
        </w:tabs>
        <w:ind w:left="720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ab/>
        <w:t xml:space="preserve">Signature of </w:t>
      </w:r>
      <w:r w:rsidR="00332B71">
        <w:rPr>
          <w:rFonts w:ascii="Book Antiqua" w:hAnsi="Book Antiqua"/>
          <w:sz w:val="20"/>
          <w:szCs w:val="20"/>
          <w:lang w:val="en-US"/>
        </w:rPr>
        <w:t>President or Principal Representative</w:t>
      </w:r>
      <w:r w:rsidRPr="00BE0BDF">
        <w:rPr>
          <w:rFonts w:ascii="Book Antiqua" w:hAnsi="Book Antiqua"/>
          <w:sz w:val="20"/>
          <w:szCs w:val="20"/>
          <w:lang w:val="en-US"/>
        </w:rPr>
        <w:tab/>
        <w:t>Date of Preparation</w:t>
      </w:r>
    </w:p>
    <w:p w:rsidR="00C45212" w:rsidRDefault="00C45212" w:rsidP="00C45212">
      <w:pPr>
        <w:ind w:left="720"/>
        <w:rPr>
          <w:rFonts w:ascii="Book Antiqua" w:hAnsi="Book Antiqua"/>
          <w:sz w:val="20"/>
          <w:szCs w:val="20"/>
          <w:lang w:val="en-US"/>
        </w:rPr>
      </w:pPr>
    </w:p>
    <w:p w:rsidR="00332B71" w:rsidRPr="00BE0BDF" w:rsidRDefault="00332B71" w:rsidP="00C45212">
      <w:pPr>
        <w:ind w:left="720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64721A" w:rsidP="0064721A">
      <w:pPr>
        <w:tabs>
          <w:tab w:val="left" w:pos="4320"/>
          <w:tab w:val="left" w:pos="5670"/>
          <w:tab w:val="left" w:pos="9270"/>
        </w:tabs>
        <w:ind w:left="720"/>
        <w:jc w:val="both"/>
        <w:rPr>
          <w:rFonts w:ascii="Book Antiqua" w:hAnsi="Book Antiqua"/>
          <w:sz w:val="20"/>
          <w:szCs w:val="20"/>
          <w:u w:val="single"/>
          <w:lang w:val="en-US"/>
        </w:rPr>
      </w:pPr>
      <w:sdt>
        <w:sdtPr>
          <w:rPr>
            <w:rFonts w:ascii="Book Antiqua" w:hAnsi="Book Antiqua"/>
            <w:sz w:val="20"/>
            <w:szCs w:val="20"/>
            <w:lang w:val="en-US"/>
          </w:rPr>
          <w:id w:val="78879879"/>
          <w:placeholder>
            <w:docPart w:val="4C20D546692442D88ACE0B86139C91E9"/>
          </w:placeholder>
          <w:showingPlcHdr/>
        </w:sdtPr>
        <w:sdtContent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sdtContent>
      </w:sdt>
      <w:r>
        <w:rPr>
          <w:rFonts w:ascii="Book Antiqua" w:hAnsi="Book Antiqua"/>
          <w:sz w:val="20"/>
          <w:szCs w:val="20"/>
          <w:lang w:val="en-US"/>
        </w:rPr>
        <w:tab/>
      </w:r>
      <w:r w:rsidR="00C45212" w:rsidRPr="00BE0BDF">
        <w:rPr>
          <w:rFonts w:ascii="Book Antiqua" w:hAnsi="Book Antiqua"/>
          <w:sz w:val="20"/>
          <w:szCs w:val="20"/>
          <w:lang w:val="en-US"/>
        </w:rPr>
        <w:tab/>
      </w:r>
      <w:sdt>
        <w:sdtPr>
          <w:rPr>
            <w:rFonts w:ascii="Book Antiqua" w:hAnsi="Book Antiqua"/>
            <w:sz w:val="20"/>
            <w:szCs w:val="20"/>
            <w:lang w:val="en-US"/>
          </w:rPr>
          <w:id w:val="1459769482"/>
          <w:placeholder>
            <w:docPart w:val="C6DD6F8F5E8142B3B9FE0AFE8954337D"/>
          </w:placeholder>
          <w:showingPlcHdr/>
        </w:sdtPr>
        <w:sdtContent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sdtContent>
      </w:sdt>
    </w:p>
    <w:p w:rsidR="00C45212" w:rsidRPr="00BE0BDF" w:rsidRDefault="00C45212" w:rsidP="0064721A">
      <w:pPr>
        <w:tabs>
          <w:tab w:val="center" w:pos="2400"/>
          <w:tab w:val="center" w:pos="7380"/>
        </w:tabs>
        <w:ind w:left="720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ab/>
        <w:t>Typed or Printed Name</w:t>
      </w:r>
      <w:r w:rsidRPr="00BE0BDF">
        <w:rPr>
          <w:rFonts w:ascii="Book Antiqua" w:hAnsi="Book Antiqua"/>
          <w:sz w:val="20"/>
          <w:szCs w:val="20"/>
          <w:lang w:val="en-US"/>
        </w:rPr>
        <w:tab/>
        <w:t xml:space="preserve">Title </w:t>
      </w:r>
    </w:p>
    <w:p w:rsidR="00C45212" w:rsidRDefault="00C45212" w:rsidP="00C45212">
      <w:pPr>
        <w:tabs>
          <w:tab w:val="center" w:pos="2400"/>
          <w:tab w:val="center" w:pos="8760"/>
        </w:tabs>
        <w:ind w:left="720"/>
        <w:rPr>
          <w:rFonts w:ascii="Book Antiqua" w:hAnsi="Book Antiqua"/>
          <w:sz w:val="20"/>
          <w:szCs w:val="20"/>
          <w:lang w:val="en-US"/>
        </w:rPr>
      </w:pPr>
    </w:p>
    <w:p w:rsidR="00332B71" w:rsidRPr="00BE0BDF" w:rsidRDefault="00332B71" w:rsidP="00C45212">
      <w:pPr>
        <w:tabs>
          <w:tab w:val="center" w:pos="2400"/>
          <w:tab w:val="center" w:pos="8760"/>
        </w:tabs>
        <w:ind w:left="720"/>
        <w:rPr>
          <w:rFonts w:ascii="Book Antiqua" w:hAnsi="Book Antiqua"/>
          <w:sz w:val="20"/>
          <w:szCs w:val="20"/>
          <w:lang w:val="en-US"/>
        </w:rPr>
      </w:pPr>
    </w:p>
    <w:p w:rsidR="00C45212" w:rsidRPr="00BE0BDF" w:rsidRDefault="0064721A" w:rsidP="0064721A">
      <w:pPr>
        <w:tabs>
          <w:tab w:val="left" w:pos="4320"/>
          <w:tab w:val="right" w:pos="5760"/>
          <w:tab w:val="right" w:pos="6480"/>
          <w:tab w:val="left" w:pos="9270"/>
        </w:tabs>
        <w:ind w:left="720"/>
        <w:jc w:val="both"/>
        <w:rPr>
          <w:rFonts w:ascii="Book Antiqua" w:hAnsi="Book Antiqua"/>
          <w:sz w:val="20"/>
          <w:szCs w:val="20"/>
          <w:u w:val="single"/>
          <w:lang w:val="en-US"/>
        </w:rPr>
      </w:pPr>
      <w:sdt>
        <w:sdtPr>
          <w:rPr>
            <w:rFonts w:ascii="Book Antiqua" w:hAnsi="Book Antiqua"/>
            <w:sz w:val="20"/>
            <w:szCs w:val="20"/>
            <w:lang w:val="en-US"/>
          </w:rPr>
          <w:id w:val="95678449"/>
          <w:placeholder>
            <w:docPart w:val="5DD449DCF52C4601BDD7533310549071"/>
          </w:placeholder>
          <w:showingPlcHdr/>
        </w:sdtPr>
        <w:sdtContent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sdtContent>
      </w:sdt>
      <w:r w:rsidR="00C45212" w:rsidRPr="00BE0BDF">
        <w:rPr>
          <w:rFonts w:ascii="Book Antiqua" w:hAnsi="Book Antiqua"/>
          <w:sz w:val="20"/>
          <w:szCs w:val="20"/>
          <w:lang w:val="en-US"/>
        </w:rPr>
        <w:tab/>
      </w:r>
      <w:r>
        <w:rPr>
          <w:rFonts w:ascii="Book Antiqua" w:hAnsi="Book Antiqua"/>
          <w:sz w:val="20"/>
          <w:szCs w:val="20"/>
          <w:lang w:val="en-US"/>
        </w:rPr>
        <w:tab/>
      </w:r>
      <w:r>
        <w:rPr>
          <w:rFonts w:ascii="Book Antiqua" w:hAnsi="Book Antiqua"/>
          <w:sz w:val="20"/>
          <w:szCs w:val="20"/>
          <w:lang w:val="en-US"/>
        </w:rPr>
        <w:tab/>
      </w:r>
      <w:sdt>
        <w:sdtPr>
          <w:rPr>
            <w:rFonts w:ascii="Book Antiqua" w:hAnsi="Book Antiqua"/>
            <w:sz w:val="20"/>
            <w:szCs w:val="20"/>
            <w:lang w:val="en-US"/>
          </w:rPr>
          <w:id w:val="1658345273"/>
          <w:placeholder>
            <w:docPart w:val="83E2BE99B864479BAEAF9A7138B1E6ED"/>
          </w:placeholder>
          <w:showingPlcHdr/>
        </w:sdtPr>
        <w:sdtContent>
          <w:r w:rsidRPr="0064721A">
            <w:rPr>
              <w:rStyle w:val="PlaceholderText"/>
              <w:u w:val="single"/>
              <w:lang w:val="en-US"/>
            </w:rPr>
            <w:t>Click or tap here to enter text.</w:t>
          </w:r>
        </w:sdtContent>
      </w:sdt>
    </w:p>
    <w:p w:rsidR="003171C4" w:rsidRPr="0064721A" w:rsidRDefault="00C45212" w:rsidP="0064721A">
      <w:pPr>
        <w:tabs>
          <w:tab w:val="center" w:pos="2400"/>
          <w:tab w:val="center" w:pos="7650"/>
        </w:tabs>
        <w:ind w:left="720"/>
        <w:rPr>
          <w:rFonts w:ascii="Book Antiqua" w:hAnsi="Book Antiqua"/>
          <w:sz w:val="20"/>
          <w:szCs w:val="20"/>
          <w:lang w:val="en-US"/>
        </w:rPr>
      </w:pPr>
      <w:r w:rsidRPr="00BE0BDF">
        <w:rPr>
          <w:rFonts w:ascii="Book Antiqua" w:hAnsi="Book Antiqua"/>
          <w:sz w:val="20"/>
          <w:szCs w:val="20"/>
          <w:lang w:val="en-US"/>
        </w:rPr>
        <w:tab/>
        <w:t>Phone Number of Preparer</w:t>
      </w:r>
      <w:r w:rsidRPr="00BE0BDF">
        <w:rPr>
          <w:rFonts w:ascii="Book Antiqua" w:hAnsi="Book Antiqua"/>
          <w:sz w:val="20"/>
          <w:szCs w:val="20"/>
          <w:lang w:val="en-US"/>
        </w:rPr>
        <w:tab/>
        <w:t>Email Address of Preparer</w:t>
      </w:r>
    </w:p>
    <w:sectPr w:rsidR="003171C4" w:rsidRPr="0064721A" w:rsidSect="00BE0BDF">
      <w:headerReference w:type="even" r:id="rId8"/>
      <w:headerReference w:type="default" r:id="rId9"/>
      <w:headerReference w:type="first" r:id="rId10"/>
      <w:footerReference w:type="first" r:id="rId11"/>
      <w:pgSz w:w="12240" w:h="15840" w:code="1"/>
      <w:pgMar w:top="720" w:right="1530" w:bottom="144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AF8" w:rsidRDefault="00147AF8">
      <w:r>
        <w:separator/>
      </w:r>
    </w:p>
  </w:endnote>
  <w:endnote w:type="continuationSeparator" w:id="0">
    <w:p w:rsidR="00147AF8" w:rsidRDefault="00147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212" w:rsidRPr="00C45212" w:rsidRDefault="00332B71" w:rsidP="00C45212">
    <w:pPr>
      <w:pStyle w:val="Footer"/>
      <w:tabs>
        <w:tab w:val="clear" w:pos="4320"/>
        <w:tab w:val="clear" w:pos="8640"/>
        <w:tab w:val="left" w:pos="5040"/>
        <w:tab w:val="right" w:pos="10080"/>
      </w:tabs>
      <w:rPr>
        <w:b/>
        <w:sz w:val="18"/>
        <w:szCs w:val="18"/>
        <w:lang w:val="en-US"/>
      </w:rPr>
    </w:pPr>
    <w:r>
      <w:rPr>
        <w:b/>
        <w:sz w:val="18"/>
        <w:szCs w:val="18"/>
        <w:lang w:val="en-US"/>
      </w:rPr>
      <w:tab/>
    </w:r>
    <w:r w:rsidR="00C45212" w:rsidRPr="00C45212">
      <w:rPr>
        <w:b/>
        <w:sz w:val="18"/>
        <w:szCs w:val="18"/>
        <w:lang w:val="en-US"/>
      </w:rPr>
      <w:tab/>
      <w:t>FORM-</w:t>
    </w:r>
    <w:r>
      <w:rPr>
        <w:b/>
        <w:sz w:val="18"/>
        <w:szCs w:val="18"/>
        <w:lang w:val="en-US"/>
      </w:rPr>
      <w:t>ARI-010</w:t>
    </w:r>
  </w:p>
  <w:p w:rsidR="004276B2" w:rsidRPr="00C45212" w:rsidRDefault="004276B2" w:rsidP="00C45212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AF8" w:rsidRDefault="00147AF8">
      <w:r>
        <w:separator/>
      </w:r>
    </w:p>
  </w:footnote>
  <w:footnote w:type="continuationSeparator" w:id="0">
    <w:p w:rsidR="00147AF8" w:rsidRDefault="00147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6B2" w:rsidRDefault="004276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76B2" w:rsidRDefault="004276B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6B2" w:rsidRPr="006B5D2A" w:rsidRDefault="004276B2" w:rsidP="00C05C6C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6B2" w:rsidRDefault="005238D5" w:rsidP="005655BD">
    <w:pPr>
      <w:rPr>
        <w:sz w:val="20"/>
        <w:szCs w:val="20"/>
        <w:lang w:val="es-ES"/>
      </w:rPr>
    </w:pPr>
    <w:r>
      <w:rPr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0100" cy="79629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76B2" w:rsidRDefault="004276B2" w:rsidP="005655BD">
    <w:pPr>
      <w:rPr>
        <w:sz w:val="20"/>
        <w:szCs w:val="20"/>
        <w:lang w:val="es-ES"/>
      </w:rPr>
    </w:pPr>
  </w:p>
  <w:p w:rsidR="004276B2" w:rsidRPr="00580150" w:rsidRDefault="0037767A" w:rsidP="005655BD">
    <w:pPr>
      <w:ind w:left="1440"/>
      <w:rPr>
        <w:rFonts w:ascii="Book Antiqua" w:hAnsi="Book Antiqua"/>
        <w:smallCaps/>
        <w:sz w:val="22"/>
        <w:szCs w:val="22"/>
        <w:lang w:val="es-ES"/>
      </w:rPr>
    </w:pPr>
    <w:r>
      <w:rPr>
        <w:rFonts w:ascii="Book Antiqua" w:hAnsi="Book Antiqua"/>
        <w:smallCaps/>
        <w:sz w:val="22"/>
        <w:szCs w:val="22"/>
        <w:lang w:val="es-ES"/>
      </w:rPr>
      <w:t xml:space="preserve">Commonwealth </w:t>
    </w:r>
    <w:r w:rsidR="004276B2">
      <w:rPr>
        <w:rFonts w:ascii="Book Antiqua" w:hAnsi="Book Antiqua"/>
        <w:smallCaps/>
        <w:sz w:val="22"/>
        <w:szCs w:val="22"/>
        <w:lang w:val="es-ES"/>
      </w:rPr>
      <w:t>of Puerto Rico</w:t>
    </w:r>
  </w:p>
  <w:p w:rsidR="004276B2" w:rsidRPr="005C1C74" w:rsidRDefault="004276B2" w:rsidP="005655BD">
    <w:pPr>
      <w:pStyle w:val="Heading1"/>
      <w:ind w:left="1440"/>
      <w:jc w:val="left"/>
      <w:rPr>
        <w:b/>
        <w:bCs/>
        <w:szCs w:val="28"/>
        <w:lang w:val="es-ES"/>
      </w:rPr>
    </w:pPr>
    <w:r>
      <w:rPr>
        <w:b/>
        <w:bCs/>
        <w:szCs w:val="28"/>
        <w:lang w:val="es-ES"/>
      </w:rPr>
      <w:t>Office of the commissioner of insurance</w:t>
    </w:r>
  </w:p>
  <w:p w:rsidR="004276B2" w:rsidRPr="00363389" w:rsidRDefault="004276B2" w:rsidP="005655BD">
    <w:pPr>
      <w:tabs>
        <w:tab w:val="right" w:pos="9360"/>
      </w:tabs>
      <w:jc w:val="center"/>
      <w:rPr>
        <w:caps/>
        <w:sz w:val="10"/>
        <w:szCs w:val="10"/>
        <w:lang w:val="es-ES"/>
      </w:rPr>
    </w:pPr>
    <w:r>
      <w:rPr>
        <w:caps/>
        <w:lang w:val="es-ES"/>
      </w:rPr>
      <w:t xml:space="preserve"> </w:t>
    </w:r>
    <w:r>
      <w:rPr>
        <w:caps/>
        <w:lang w:val="es-ES"/>
      </w:rPr>
      <w:tab/>
    </w:r>
  </w:p>
  <w:p w:rsidR="004276B2" w:rsidRDefault="005238D5" w:rsidP="005655BD">
    <w:pPr>
      <w:tabs>
        <w:tab w:val="right" w:pos="9360"/>
      </w:tabs>
      <w:jc w:val="center"/>
      <w:rPr>
        <w:lang w:val="es-ES"/>
      </w:rPr>
    </w:pPr>
    <w:r>
      <w:rPr>
        <w:caps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88265</wp:posOffset>
              </wp:positionV>
              <wp:extent cx="5943600" cy="0"/>
              <wp:effectExtent l="9525" t="12065" r="9525" b="1651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500472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6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rmEgIAACk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" strokeweight="1.5pt"/>
          </w:pict>
        </mc:Fallback>
      </mc:AlternateContent>
    </w:r>
    <w:r w:rsidR="004276B2">
      <w:rPr>
        <w:lang w:val="es-ES"/>
      </w:rPr>
      <w:tab/>
    </w:r>
  </w:p>
  <w:p w:rsidR="004276B2" w:rsidRDefault="004276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F75BC"/>
    <w:multiLevelType w:val="hybridMultilevel"/>
    <w:tmpl w:val="0B2E2D22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3536B"/>
    <w:multiLevelType w:val="hybridMultilevel"/>
    <w:tmpl w:val="D74AF4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720256"/>
    <w:multiLevelType w:val="hybridMultilevel"/>
    <w:tmpl w:val="684A3E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3133CD"/>
    <w:multiLevelType w:val="hybridMultilevel"/>
    <w:tmpl w:val="228808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9A1F9D"/>
    <w:multiLevelType w:val="hybridMultilevel"/>
    <w:tmpl w:val="F74A7C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C0127C"/>
    <w:multiLevelType w:val="hybridMultilevel"/>
    <w:tmpl w:val="A970C12A"/>
    <w:lvl w:ilvl="0" w:tplc="4F68C7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A0F024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E8140B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C919C9"/>
    <w:multiLevelType w:val="hybridMultilevel"/>
    <w:tmpl w:val="C9E62A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" w15:restartNumberingAfterBreak="0">
    <w:nsid w:val="69150FC2"/>
    <w:multiLevelType w:val="hybridMultilevel"/>
    <w:tmpl w:val="96A6CF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A7A2B14"/>
    <w:multiLevelType w:val="hybridMultilevel"/>
    <w:tmpl w:val="D214C8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BD20029"/>
    <w:multiLevelType w:val="hybridMultilevel"/>
    <w:tmpl w:val="AA3AFA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2De6MqxEMbXzXhlScV4mIjRnwbikIEw4NQ5HXBbOuLJ5bQrJwZ7K4B7CozrRyUpQ/4+Y/JF8rt8QZQu0yQMBQ==" w:salt="WgpHxsRbUFA4I9ZDjD7TZw==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4C1"/>
    <w:rsid w:val="000368DA"/>
    <w:rsid w:val="0004211A"/>
    <w:rsid w:val="00061F27"/>
    <w:rsid w:val="000653EB"/>
    <w:rsid w:val="00081C7F"/>
    <w:rsid w:val="00090C08"/>
    <w:rsid w:val="000C1FD9"/>
    <w:rsid w:val="000D63B9"/>
    <w:rsid w:val="000F20E6"/>
    <w:rsid w:val="000F33EC"/>
    <w:rsid w:val="00141180"/>
    <w:rsid w:val="00147AF8"/>
    <w:rsid w:val="00147D2B"/>
    <w:rsid w:val="00152DA7"/>
    <w:rsid w:val="00176C1B"/>
    <w:rsid w:val="00177970"/>
    <w:rsid w:val="00184018"/>
    <w:rsid w:val="00187FC6"/>
    <w:rsid w:val="001B2844"/>
    <w:rsid w:val="001C5EDA"/>
    <w:rsid w:val="001E2014"/>
    <w:rsid w:val="00242AAD"/>
    <w:rsid w:val="00247115"/>
    <w:rsid w:val="00291843"/>
    <w:rsid w:val="00294BB9"/>
    <w:rsid w:val="002B331C"/>
    <w:rsid w:val="002B7349"/>
    <w:rsid w:val="002C4F74"/>
    <w:rsid w:val="002C7C19"/>
    <w:rsid w:val="002E2535"/>
    <w:rsid w:val="002E4134"/>
    <w:rsid w:val="002E68FB"/>
    <w:rsid w:val="003077C4"/>
    <w:rsid w:val="003171C4"/>
    <w:rsid w:val="0032301A"/>
    <w:rsid w:val="00332B71"/>
    <w:rsid w:val="00343A52"/>
    <w:rsid w:val="00357401"/>
    <w:rsid w:val="00363389"/>
    <w:rsid w:val="00372B75"/>
    <w:rsid w:val="0037767A"/>
    <w:rsid w:val="00387D99"/>
    <w:rsid w:val="003B4F37"/>
    <w:rsid w:val="003E2F08"/>
    <w:rsid w:val="00402300"/>
    <w:rsid w:val="00404F69"/>
    <w:rsid w:val="004121FE"/>
    <w:rsid w:val="004247EE"/>
    <w:rsid w:val="004276B2"/>
    <w:rsid w:val="00434767"/>
    <w:rsid w:val="004462DE"/>
    <w:rsid w:val="00462993"/>
    <w:rsid w:val="0048118F"/>
    <w:rsid w:val="004834D7"/>
    <w:rsid w:val="004B7B26"/>
    <w:rsid w:val="004D22ED"/>
    <w:rsid w:val="004D39BE"/>
    <w:rsid w:val="00510F23"/>
    <w:rsid w:val="005238D5"/>
    <w:rsid w:val="0053088C"/>
    <w:rsid w:val="00534890"/>
    <w:rsid w:val="005458C9"/>
    <w:rsid w:val="005655BD"/>
    <w:rsid w:val="00580150"/>
    <w:rsid w:val="005859CE"/>
    <w:rsid w:val="00586A94"/>
    <w:rsid w:val="00587936"/>
    <w:rsid w:val="005936E6"/>
    <w:rsid w:val="005B1A12"/>
    <w:rsid w:val="005C1C74"/>
    <w:rsid w:val="005E784E"/>
    <w:rsid w:val="0060583F"/>
    <w:rsid w:val="00646747"/>
    <w:rsid w:val="0064721A"/>
    <w:rsid w:val="006771E9"/>
    <w:rsid w:val="006944EC"/>
    <w:rsid w:val="006B5D2A"/>
    <w:rsid w:val="006C41AF"/>
    <w:rsid w:val="0072487C"/>
    <w:rsid w:val="00742F57"/>
    <w:rsid w:val="00745EA6"/>
    <w:rsid w:val="00753D7D"/>
    <w:rsid w:val="007615C0"/>
    <w:rsid w:val="00762BF6"/>
    <w:rsid w:val="00765534"/>
    <w:rsid w:val="007B45DA"/>
    <w:rsid w:val="007D3BC6"/>
    <w:rsid w:val="007E23AB"/>
    <w:rsid w:val="007F5065"/>
    <w:rsid w:val="00803AF9"/>
    <w:rsid w:val="00823FF9"/>
    <w:rsid w:val="00836EC2"/>
    <w:rsid w:val="00857C37"/>
    <w:rsid w:val="00864C4B"/>
    <w:rsid w:val="0088032C"/>
    <w:rsid w:val="0088327E"/>
    <w:rsid w:val="00894199"/>
    <w:rsid w:val="008F2B50"/>
    <w:rsid w:val="00902545"/>
    <w:rsid w:val="00922ED1"/>
    <w:rsid w:val="009314FE"/>
    <w:rsid w:val="00986C8A"/>
    <w:rsid w:val="00997E2C"/>
    <w:rsid w:val="009A18FA"/>
    <w:rsid w:val="009E7D04"/>
    <w:rsid w:val="00A06225"/>
    <w:rsid w:val="00A07FD2"/>
    <w:rsid w:val="00A13EF9"/>
    <w:rsid w:val="00A354E0"/>
    <w:rsid w:val="00A438B8"/>
    <w:rsid w:val="00A56C1E"/>
    <w:rsid w:val="00A74993"/>
    <w:rsid w:val="00A87E1A"/>
    <w:rsid w:val="00AE7FB3"/>
    <w:rsid w:val="00B11564"/>
    <w:rsid w:val="00B11B41"/>
    <w:rsid w:val="00B30C55"/>
    <w:rsid w:val="00B62536"/>
    <w:rsid w:val="00B73FA8"/>
    <w:rsid w:val="00B878C0"/>
    <w:rsid w:val="00BC665C"/>
    <w:rsid w:val="00BE0BDF"/>
    <w:rsid w:val="00BF7A78"/>
    <w:rsid w:val="00C05C6C"/>
    <w:rsid w:val="00C16D00"/>
    <w:rsid w:val="00C3769B"/>
    <w:rsid w:val="00C45212"/>
    <w:rsid w:val="00C57D56"/>
    <w:rsid w:val="00C61807"/>
    <w:rsid w:val="00C63F2A"/>
    <w:rsid w:val="00C81E9D"/>
    <w:rsid w:val="00C86401"/>
    <w:rsid w:val="00C86999"/>
    <w:rsid w:val="00C96C14"/>
    <w:rsid w:val="00CF5B78"/>
    <w:rsid w:val="00CF6809"/>
    <w:rsid w:val="00D14BEE"/>
    <w:rsid w:val="00D41330"/>
    <w:rsid w:val="00D548E7"/>
    <w:rsid w:val="00D673E7"/>
    <w:rsid w:val="00D737B4"/>
    <w:rsid w:val="00DA5814"/>
    <w:rsid w:val="00DB0FE6"/>
    <w:rsid w:val="00DB602A"/>
    <w:rsid w:val="00DC372B"/>
    <w:rsid w:val="00DE43EB"/>
    <w:rsid w:val="00DF0401"/>
    <w:rsid w:val="00E1165E"/>
    <w:rsid w:val="00E5101D"/>
    <w:rsid w:val="00E52AFF"/>
    <w:rsid w:val="00E53DC1"/>
    <w:rsid w:val="00E54EB0"/>
    <w:rsid w:val="00E624C1"/>
    <w:rsid w:val="00E65932"/>
    <w:rsid w:val="00E70D8E"/>
    <w:rsid w:val="00EA0D95"/>
    <w:rsid w:val="00EA2BA1"/>
    <w:rsid w:val="00EA69F5"/>
    <w:rsid w:val="00EB0BC4"/>
    <w:rsid w:val="00EB7298"/>
    <w:rsid w:val="00EC3643"/>
    <w:rsid w:val="00EC575A"/>
    <w:rsid w:val="00ED0862"/>
    <w:rsid w:val="00EF6A02"/>
    <w:rsid w:val="00F07B18"/>
    <w:rsid w:val="00F15023"/>
    <w:rsid w:val="00F573EB"/>
    <w:rsid w:val="00F617A1"/>
    <w:rsid w:val="00F96A1E"/>
    <w:rsid w:val="00FC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27D8EF"/>
  <w15:chartTrackingRefBased/>
  <w15:docId w15:val="{76EAC96B-3661-45A9-BDAB-ED512BC4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771E9"/>
    <w:rPr>
      <w:sz w:val="24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ook Antiqua" w:hAnsi="Book Antiqua"/>
      <w:cap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caps/>
      <w:outline/>
      <w:u w:val="single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sz w:val="28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363389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510F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2C7C19"/>
    <w:pPr>
      <w:tabs>
        <w:tab w:val="left" w:pos="720"/>
        <w:tab w:val="left" w:pos="4320"/>
      </w:tabs>
      <w:jc w:val="center"/>
    </w:pPr>
    <w:rPr>
      <w:rFonts w:ascii="CG Times" w:hAnsi="CG Times"/>
      <w:b/>
      <w:szCs w:val="20"/>
      <w:lang w:val="en-US"/>
    </w:rPr>
  </w:style>
  <w:style w:type="character" w:customStyle="1" w:styleId="BodyTextChar">
    <w:name w:val="Body Text Char"/>
    <w:link w:val="BodyText"/>
    <w:rsid w:val="002C7C19"/>
    <w:rPr>
      <w:rFonts w:ascii="CG Times" w:hAnsi="CG Times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C7C19"/>
    <w:pPr>
      <w:ind w:left="708"/>
    </w:pPr>
  </w:style>
  <w:style w:type="character" w:customStyle="1" w:styleId="defaultfont1">
    <w:name w:val="defaultfont1"/>
    <w:rsid w:val="003B4F37"/>
    <w:rPr>
      <w:rFonts w:ascii="Arial" w:hAnsi="Arial" w:cs="Arial" w:hint="default"/>
      <w:sz w:val="22"/>
      <w:szCs w:val="22"/>
    </w:rPr>
  </w:style>
  <w:style w:type="character" w:styleId="Hyperlink">
    <w:name w:val="Hyperlink"/>
    <w:rsid w:val="00DA581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A18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7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vette.OCSPR\Local%20Settings\Temporary%20Internet%20Files\OLK4\Membrete%20GAM%20ENG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7D44D86DC2492CA1F2E14FF3DC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52027-6E25-45F3-845A-3FC27158A72A}"/>
      </w:docPartPr>
      <w:docPartBody>
        <w:p w:rsidR="00000000" w:rsidRDefault="00D877D3" w:rsidP="00D877D3">
          <w:pPr>
            <w:pStyle w:val="DF7D44D86DC2492CA1F2E14FF3DC5C06"/>
          </w:pPr>
          <w:r w:rsidRPr="009A18FA">
            <w:rPr>
              <w:rStyle w:val="PlaceholderText"/>
              <w:u w:val="single"/>
              <w:lang w:val="en-US"/>
            </w:rPr>
            <w:t>Click or tap here to enter text.</w:t>
          </w:r>
        </w:p>
      </w:docPartBody>
    </w:docPart>
    <w:docPart>
      <w:docPartPr>
        <w:name w:val="76E48329CC4B4DB881C4B67389B46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A3107-84FB-47D0-A5FE-FB6901673C85}"/>
      </w:docPartPr>
      <w:docPartBody>
        <w:p w:rsidR="00000000" w:rsidRDefault="00D877D3" w:rsidP="00D877D3">
          <w:pPr>
            <w:pStyle w:val="76E48329CC4B4DB881C4B67389B46837"/>
          </w:pPr>
          <w:r w:rsidRPr="009A18FA">
            <w:rPr>
              <w:rStyle w:val="PlaceholderText"/>
              <w:u w:val="single"/>
              <w:lang w:val="en-US"/>
            </w:rPr>
            <w:t>Click or tap here to enter text.</w:t>
          </w:r>
        </w:p>
      </w:docPartBody>
    </w:docPart>
    <w:docPart>
      <w:docPartPr>
        <w:name w:val="F8BDE14DF62D4CF7B57DE975C7797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29CD0-87D6-4D79-A9EB-4F552547F5C2}"/>
      </w:docPartPr>
      <w:docPartBody>
        <w:p w:rsidR="00000000" w:rsidRDefault="00D877D3" w:rsidP="00D877D3">
          <w:pPr>
            <w:pStyle w:val="F8BDE14DF62D4CF7B57DE975C779739D"/>
          </w:pPr>
          <w:r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FD41C1EFCE4F44378A7E263FC4126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0623A-663E-4DAD-BDBA-351424BD9D9B}"/>
      </w:docPartPr>
      <w:docPartBody>
        <w:p w:rsidR="00000000" w:rsidRDefault="00D877D3" w:rsidP="00D877D3">
          <w:pPr>
            <w:pStyle w:val="FD41C1EFCE4F44378A7E263FC4126991"/>
          </w:pPr>
          <w:r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F5F7BE990D0C460A8DC432E818FAB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E3193-7AF8-4CD6-9EC1-741411341A08}"/>
      </w:docPartPr>
      <w:docPartBody>
        <w:p w:rsidR="00000000" w:rsidRDefault="00D877D3" w:rsidP="00D877D3">
          <w:pPr>
            <w:pStyle w:val="F5F7BE990D0C460A8DC432E818FABC3D"/>
          </w:pPr>
          <w:r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9A68CF9AFF03475AB8ECE876C7D13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E3926-84BE-47A0-B60B-C27BAA8EBC5D}"/>
      </w:docPartPr>
      <w:docPartBody>
        <w:p w:rsidR="00000000" w:rsidRDefault="00D877D3" w:rsidP="00D877D3">
          <w:pPr>
            <w:pStyle w:val="9A68CF9AFF03475AB8ECE876C7D13236"/>
          </w:pPr>
          <w:r>
            <w:rPr>
              <w:rStyle w:val="PlaceholderText"/>
              <w:u w:val="single"/>
              <w:lang w:val="en-US"/>
            </w:rPr>
            <w:t>E</w:t>
          </w:r>
          <w:r w:rsidRPr="009A18FA">
            <w:rPr>
              <w:rStyle w:val="PlaceholderText"/>
              <w:u w:val="single"/>
              <w:lang w:val="en-US"/>
            </w:rPr>
            <w:t>nter text</w:t>
          </w:r>
        </w:p>
      </w:docPartBody>
    </w:docPart>
    <w:docPart>
      <w:docPartPr>
        <w:name w:val="95ECC65CA10144A4BBBA6CC78AB6F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E5F8-363B-42C2-9DC9-D5108EF267D0}"/>
      </w:docPartPr>
      <w:docPartBody>
        <w:p w:rsidR="00000000" w:rsidRDefault="00D877D3" w:rsidP="00D877D3">
          <w:pPr>
            <w:pStyle w:val="95ECC65CA10144A4BBBA6CC78AB6F48C"/>
          </w:pPr>
          <w:r w:rsidRPr="009A18FA">
            <w:rPr>
              <w:rStyle w:val="PlaceholderText"/>
              <w:u w:val="single"/>
              <w:lang w:val="en-US"/>
            </w:rPr>
            <w:t>Enter text</w:t>
          </w:r>
          <w:r w:rsidRPr="009A18FA"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DCC0FCAACE8C434EA77572B57377E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6F461-8FBE-4577-B6B2-C3E118D08A72}"/>
      </w:docPartPr>
      <w:docPartBody>
        <w:p w:rsidR="00000000" w:rsidRDefault="00D877D3" w:rsidP="00D877D3">
          <w:pPr>
            <w:pStyle w:val="DCC0FCAACE8C434EA77572B57377E4CE"/>
          </w:pPr>
          <w:r w:rsidRPr="009A18FA">
            <w:rPr>
              <w:rStyle w:val="PlaceholderText"/>
              <w:u w:val="single"/>
              <w:lang w:val="en-US"/>
            </w:rPr>
            <w:t>Enter text.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A07261FA546D494F9AD8B612D71D7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932C4-AA7C-426E-8E77-D9495B1D7368}"/>
      </w:docPartPr>
      <w:docPartBody>
        <w:p w:rsidR="00000000" w:rsidRDefault="00D877D3" w:rsidP="00D877D3">
          <w:pPr>
            <w:pStyle w:val="A07261FA546D494F9AD8B612D71D7E61"/>
          </w:pPr>
          <w:r w:rsidRPr="00BC665C"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C2E4E53233144718B5315C5FBB5CA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F1C1-7376-42BE-8B12-D3923BDA07D7}"/>
      </w:docPartPr>
      <w:docPartBody>
        <w:p w:rsidR="00000000" w:rsidRDefault="00D877D3" w:rsidP="00D877D3">
          <w:pPr>
            <w:pStyle w:val="C2E4E53233144718B5315C5FBB5CA8CE"/>
          </w:pPr>
          <w:r w:rsidRPr="000D63B9">
            <w:rPr>
              <w:rStyle w:val="PlaceholderText"/>
              <w:u w:val="single"/>
              <w:lang w:val="en-US"/>
            </w:rPr>
            <w:t>Click or tap here to enter tex</w:t>
          </w:r>
          <w:r>
            <w:rPr>
              <w:rStyle w:val="PlaceholderText"/>
              <w:u w:val="single"/>
              <w:lang w:val="en-US"/>
            </w:rPr>
            <w:t>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6875DD4438EF49D2A8A6C08E063D8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9536-C7EA-4FC4-978E-506A694D295B}"/>
      </w:docPartPr>
      <w:docPartBody>
        <w:p w:rsidR="00000000" w:rsidRDefault="00D877D3" w:rsidP="00D877D3">
          <w:pPr>
            <w:pStyle w:val="6875DD4438EF49D2A8A6C08E063D8A16"/>
          </w:pPr>
          <w:r>
            <w:rPr>
              <w:rStyle w:val="PlaceholderText"/>
              <w:u w:val="single"/>
              <w:lang w:val="en-US"/>
            </w:rPr>
            <w:tab/>
          </w: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34782192161E44DCBADF54F82625F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1E8EC-87E6-45D0-A0C0-8D6F0082CF34}"/>
      </w:docPartPr>
      <w:docPartBody>
        <w:p w:rsidR="00000000" w:rsidRDefault="00D877D3" w:rsidP="00D877D3">
          <w:pPr>
            <w:pStyle w:val="34782192161E44DCBADF54F82625F081"/>
          </w:pPr>
          <w:r w:rsidRPr="0064721A">
            <w:rPr>
              <w:rStyle w:val="PlaceholderText"/>
              <w:u w:val="single"/>
              <w:lang w:val="en-US"/>
            </w:rPr>
            <w:t>Enter text</w:t>
          </w:r>
        </w:p>
      </w:docPartBody>
    </w:docPart>
    <w:docPart>
      <w:docPartPr>
        <w:name w:val="F819B5A5776F4ADAA2E6A0095CC9A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BA009-AFBE-4F7B-B0D0-B0E7492947C7}"/>
      </w:docPartPr>
      <w:docPartBody>
        <w:p w:rsidR="00000000" w:rsidRDefault="00D877D3" w:rsidP="00D877D3">
          <w:pPr>
            <w:pStyle w:val="F819B5A5776F4ADAA2E6A0095CC9A7F8"/>
          </w:pPr>
          <w:r w:rsidRPr="0064721A">
            <w:rPr>
              <w:rStyle w:val="PlaceholderText"/>
              <w:u w:val="single"/>
              <w:lang w:val="en-US"/>
            </w:rPr>
            <w:t>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E051407CE9C441A6BBCCC637A61F0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1B6EF-EAB8-4C84-AD63-98AC66061EF4}"/>
      </w:docPartPr>
      <w:docPartBody>
        <w:p w:rsidR="00000000" w:rsidRDefault="00D877D3" w:rsidP="00D877D3">
          <w:pPr>
            <w:pStyle w:val="E051407CE9C441A6BBCCC637A61F0C64"/>
          </w:pP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  <w:r>
            <w:rPr>
              <w:rStyle w:val="PlaceholderText"/>
              <w:u w:val="single"/>
              <w:lang w:val="en-US"/>
            </w:rPr>
            <w:tab/>
          </w:r>
        </w:p>
      </w:docPartBody>
    </w:docPart>
    <w:docPart>
      <w:docPartPr>
        <w:name w:val="C49638CD0D254F7F8D233936BE9E9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82BD7-A1E6-4D06-A4D7-A4999B4C5ED1}"/>
      </w:docPartPr>
      <w:docPartBody>
        <w:p w:rsidR="00000000" w:rsidRDefault="00D877D3" w:rsidP="00D877D3">
          <w:pPr>
            <w:pStyle w:val="C49638CD0D254F7F8D233936BE9E9B17"/>
          </w:pP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p>
      </w:docPartBody>
    </w:docPart>
    <w:docPart>
      <w:docPartPr>
        <w:name w:val="4C20D546692442D88ACE0B86139C9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E412-5995-4889-B70D-1524B1801AD0}"/>
      </w:docPartPr>
      <w:docPartBody>
        <w:p w:rsidR="00000000" w:rsidRDefault="00D877D3" w:rsidP="00D877D3">
          <w:pPr>
            <w:pStyle w:val="4C20D546692442D88ACE0B86139C91E9"/>
          </w:pP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p>
      </w:docPartBody>
    </w:docPart>
    <w:docPart>
      <w:docPartPr>
        <w:name w:val="C6DD6F8F5E8142B3B9FE0AFE89543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90F4-D86F-42D0-972C-61723AF1245D}"/>
      </w:docPartPr>
      <w:docPartBody>
        <w:p w:rsidR="00000000" w:rsidRDefault="00D877D3" w:rsidP="00D877D3">
          <w:pPr>
            <w:pStyle w:val="C6DD6F8F5E8142B3B9FE0AFE8954337D"/>
          </w:pP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p>
      </w:docPartBody>
    </w:docPart>
    <w:docPart>
      <w:docPartPr>
        <w:name w:val="5DD449DCF52C4601BDD7533310549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6C0A6-D107-4A85-97E7-97C3196A3735}"/>
      </w:docPartPr>
      <w:docPartBody>
        <w:p w:rsidR="00000000" w:rsidRDefault="00D877D3" w:rsidP="00D877D3">
          <w:pPr>
            <w:pStyle w:val="5DD449DCF52C4601BDD7533310549071"/>
          </w:pPr>
          <w:r w:rsidRPr="0064721A">
            <w:rPr>
              <w:rStyle w:val="PlaceholderText"/>
              <w:u w:val="single"/>
              <w:lang w:val="en-US"/>
            </w:rPr>
            <w:t>Click or tap here to enter text</w:t>
          </w:r>
        </w:p>
      </w:docPartBody>
    </w:docPart>
    <w:docPart>
      <w:docPartPr>
        <w:name w:val="83E2BE99B864479BAEAF9A7138B1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8F33-D48E-4A16-B56D-AA5DB5B3C678}"/>
      </w:docPartPr>
      <w:docPartBody>
        <w:p w:rsidR="00000000" w:rsidRDefault="00D877D3" w:rsidP="00D877D3">
          <w:pPr>
            <w:pStyle w:val="83E2BE99B864479BAEAF9A7138B1E6ED"/>
          </w:pPr>
          <w:r w:rsidRPr="0064721A">
            <w:rPr>
              <w:rStyle w:val="PlaceholderText"/>
              <w:u w:val="single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D3"/>
    <w:rsid w:val="00751044"/>
    <w:rsid w:val="00D8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77D3"/>
    <w:rPr>
      <w:color w:val="808080"/>
    </w:rPr>
  </w:style>
  <w:style w:type="paragraph" w:customStyle="1" w:styleId="DF7D44D86DC2492CA1F2E14FF3DC5C06">
    <w:name w:val="DF7D44D86DC2492CA1F2E14FF3DC5C06"/>
    <w:rsid w:val="00D877D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76E48329CC4B4DB881C4B67389B46837">
    <w:name w:val="76E48329CC4B4DB881C4B67389B46837"/>
    <w:rsid w:val="00D877D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F8BDE14DF62D4CF7B57DE975C779739D">
    <w:name w:val="F8BDE14DF62D4CF7B57DE975C779739D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FD41C1EFCE4F44378A7E263FC4126991">
    <w:name w:val="FD41C1EFCE4F44378A7E263FC4126991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F5F7BE990D0C460A8DC432E818FABC3D">
    <w:name w:val="F5F7BE990D0C460A8DC432E818FABC3D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9A68CF9AFF03475AB8ECE876C7D13236">
    <w:name w:val="9A68CF9AFF03475AB8ECE876C7D13236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95ECC65CA10144A4BBBA6CC78AB6F48C">
    <w:name w:val="95ECC65CA10144A4BBBA6CC78AB6F48C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DCC0FCAACE8C434EA77572B57377E4CE">
    <w:name w:val="DCC0FCAACE8C434EA77572B57377E4CE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A07261FA546D494F9AD8B612D71D7E61">
    <w:name w:val="A07261FA546D494F9AD8B612D71D7E61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C2E4E53233144718B5315C5FBB5CA8CE">
    <w:name w:val="C2E4E53233144718B5315C5FBB5CA8CE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6875DD4438EF49D2A8A6C08E063D8A16">
    <w:name w:val="6875DD4438EF49D2A8A6C08E063D8A16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34782192161E44DCBADF54F82625F081">
    <w:name w:val="34782192161E44DCBADF54F82625F081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F819B5A5776F4ADAA2E6A0095CC9A7F8">
    <w:name w:val="F819B5A5776F4ADAA2E6A0095CC9A7F8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E051407CE9C441A6BBCCC637A61F0C64">
    <w:name w:val="E051407CE9C441A6BBCCC637A61F0C64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C49638CD0D254F7F8D233936BE9E9B17">
    <w:name w:val="C49638CD0D254F7F8D233936BE9E9B17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4C20D546692442D88ACE0B86139C91E9">
    <w:name w:val="4C20D546692442D88ACE0B86139C91E9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C6DD6F8F5E8142B3B9FE0AFE8954337D">
    <w:name w:val="C6DD6F8F5E8142B3B9FE0AFE8954337D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5DD449DCF52C4601BDD7533310549071">
    <w:name w:val="5DD449DCF52C4601BDD7533310549071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  <w:style w:type="paragraph" w:customStyle="1" w:styleId="83E2BE99B864479BAEAF9A7138B1E6ED">
    <w:name w:val="83E2BE99B864479BAEAF9A7138B1E6ED"/>
    <w:rsid w:val="00D87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517D3EE593A8A4D9AAE3F2AD010A0BC" ma:contentTypeVersion="19" ma:contentTypeDescription="Crear nuevo documento." ma:contentTypeScope="" ma:versionID="ea85ef7c28ab241de8d39268b42cbddf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817bb4da42b761b56a6fc1d542676c38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DCF899F8-282C-4262-A64C-C6685097AE21}"/>
</file>

<file path=customXml/itemProps2.xml><?xml version="1.0" encoding="utf-8"?>
<ds:datastoreItem xmlns:ds="http://schemas.openxmlformats.org/officeDocument/2006/customXml" ds:itemID="{3C1F8003-CC84-44B5-9B34-52B9BEDC38E9}"/>
</file>

<file path=customXml/itemProps3.xml><?xml version="1.0" encoding="utf-8"?>
<ds:datastoreItem xmlns:ds="http://schemas.openxmlformats.org/officeDocument/2006/customXml" ds:itemID="{A647EDC4-98EE-4C72-A049-52575EDC44AD}"/>
</file>

<file path=customXml/itemProps4.xml><?xml version="1.0" encoding="utf-8"?>
<ds:datastoreItem xmlns:ds="http://schemas.openxmlformats.org/officeDocument/2006/customXml" ds:itemID="{AB2E53B4-711C-4173-9B2B-B7296ACEAB4D}"/>
</file>

<file path=docProps/app.xml><?xml version="1.0" encoding="utf-8"?>
<Properties xmlns="http://schemas.openxmlformats.org/officeDocument/2006/extended-properties" xmlns:vt="http://schemas.openxmlformats.org/officeDocument/2006/docPropsVTypes">
  <Template>Membrete GAM ENG</Template>
  <TotalTime>2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Oficina del Comisionado de Seguros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srivera</dc:creator>
  <cp:keywords/>
  <cp:lastModifiedBy>Shayra M. Rivera Flores</cp:lastModifiedBy>
  <cp:revision>2</cp:revision>
  <cp:lastPrinted>2016-10-27T14:44:00Z</cp:lastPrinted>
  <dcterms:created xsi:type="dcterms:W3CDTF">2017-05-11T20:04:00Z</dcterms:created>
  <dcterms:modified xsi:type="dcterms:W3CDTF">2017-05-11T20:04:00Z</dcterms:modified>
  <cp:category>OCS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</Properties>
</file>